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660B2" w14:textId="61FCE79F" w:rsidR="000D4F53" w:rsidRPr="00C307E9" w:rsidRDefault="000D4F53" w:rsidP="00EF76AD">
      <w:pPr>
        <w:rPr>
          <w:b/>
          <w:bCs/>
          <w:sz w:val="2"/>
          <w:szCs w:val="2"/>
        </w:rPr>
      </w:pPr>
    </w:p>
    <w:p w14:paraId="68A22C95" w14:textId="3E4E9BC0" w:rsidR="004B7267" w:rsidRDefault="00364E7A" w:rsidP="00EF76AD">
      <w:pPr>
        <w:rPr>
          <w:b/>
          <w:bCs/>
          <w:sz w:val="40"/>
          <w:szCs w:val="40"/>
        </w:rPr>
      </w:pPr>
      <w:r w:rsidRPr="00BF7AFE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A6EC0CD" wp14:editId="5DECA63D">
                <wp:simplePos x="0" y="0"/>
                <wp:positionH relativeFrom="column">
                  <wp:posOffset>252095</wp:posOffset>
                </wp:positionH>
                <wp:positionV relativeFrom="paragraph">
                  <wp:posOffset>90805</wp:posOffset>
                </wp:positionV>
                <wp:extent cx="1181100" cy="1404620"/>
                <wp:effectExtent l="0" t="0" r="0" b="3810"/>
                <wp:wrapSquare wrapText="bothSides"/>
                <wp:docPr id="554981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8572" w14:textId="2512DFB9" w:rsidR="004B7267" w:rsidRDefault="004B7267" w:rsidP="004B7267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Pr="004B7267">
                              <w:rPr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977A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Bugle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6EC0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5pt;margin-top:7.15pt;width:93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" stroked="f">
                <v:textbox style="mso-fit-shape-to-text:t" inset="0,0,0,0">
                  <w:txbxContent>
                    <w:p w14:paraId="618B8572" w14:textId="2512DFB9" w:rsidR="004B7267" w:rsidRDefault="004B7267" w:rsidP="004B7267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Pr="004B7267">
                        <w:rPr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6977AB">
                        <w:rPr>
                          <w:b/>
                          <w:bCs/>
                          <w:sz w:val="40"/>
                          <w:szCs w:val="40"/>
                        </w:rPr>
                        <w:t>Bugle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68697F" w14:textId="7046E528" w:rsidR="00EF76AD" w:rsidRPr="00C17BFA" w:rsidRDefault="004B7267" w:rsidP="00EF76AD">
      <w:pPr>
        <w:rPr>
          <w:b/>
          <w:bCs/>
          <w:sz w:val="12"/>
          <w:szCs w:val="12"/>
        </w:rPr>
      </w:pPr>
      <w:r>
        <w:rPr>
          <w:b/>
          <w:bCs/>
          <w:sz w:val="40"/>
          <w:szCs w:val="40"/>
        </w:rPr>
        <w:t xml:space="preserve"> </w:t>
      </w:r>
    </w:p>
    <w:p w14:paraId="5FA3F0CC" w14:textId="518683DC" w:rsidR="00EF76AD" w:rsidRDefault="007920CA" w:rsidP="00FD4554">
      <w:r w:rsidRPr="00D30E5E">
        <w:rPr>
          <w:noProof/>
        </w:rPr>
        <w:drawing>
          <wp:anchor distT="0" distB="0" distL="114300" distR="114300" simplePos="0" relativeHeight="251656188" behindDoc="1" locked="0" layoutInCell="1" allowOverlap="1" wp14:anchorId="0518D2F9" wp14:editId="340824C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9248775" cy="670560"/>
            <wp:effectExtent l="0" t="0" r="9525" b="0"/>
            <wp:wrapNone/>
            <wp:docPr id="1620890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90073" name="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FB389" w14:textId="6F705113" w:rsidR="00A7499A" w:rsidRDefault="00A7499A" w:rsidP="00FD4554"/>
    <w:p w14:paraId="2F599CC6" w14:textId="2B057EA7" w:rsidR="00F607FC" w:rsidRDefault="00F607FC" w:rsidP="00FD4554"/>
    <w:p w14:paraId="1BE02987" w14:textId="7FB27FCA" w:rsidR="00F607FC" w:rsidRDefault="00F607FC" w:rsidP="00FD4554"/>
    <w:p w14:paraId="01A5F278" w14:textId="5993172C" w:rsidR="00F607FC" w:rsidRDefault="007920CA" w:rsidP="00FD4554">
      <w:r w:rsidRPr="00182F33">
        <w:rPr>
          <w:noProof/>
        </w:rPr>
        <w:drawing>
          <wp:anchor distT="0" distB="0" distL="114300" distR="114300" simplePos="0" relativeHeight="251659263" behindDoc="1" locked="0" layoutInCell="1" allowOverlap="1" wp14:anchorId="737AC462" wp14:editId="301DC07E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9248775" cy="681963"/>
            <wp:effectExtent l="0" t="0" r="0" b="4445"/>
            <wp:wrapNone/>
            <wp:docPr id="1715046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46242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8"/>
                    <a:stretch/>
                  </pic:blipFill>
                  <pic:spPr bwMode="auto">
                    <a:xfrm>
                      <a:off x="0" y="0"/>
                      <a:ext cx="9248775" cy="68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39193" w14:textId="30FCACBE" w:rsidR="00F607FC" w:rsidRDefault="00F607FC" w:rsidP="00FD4554"/>
    <w:p w14:paraId="5F04A625" w14:textId="0147869A" w:rsidR="00F607FC" w:rsidRDefault="00F607FC" w:rsidP="00FD4554"/>
    <w:p w14:paraId="5066B467" w14:textId="1953C0BD" w:rsidR="00F607FC" w:rsidRDefault="00935D23" w:rsidP="00FD4554">
      <w:r w:rsidRPr="00E36E36">
        <w:rPr>
          <w:noProof/>
        </w:rPr>
        <w:drawing>
          <wp:anchor distT="0" distB="0" distL="114300" distR="114300" simplePos="0" relativeHeight="251657213" behindDoc="1" locked="0" layoutInCell="1" allowOverlap="1" wp14:anchorId="6725099B" wp14:editId="53FECE74">
            <wp:simplePos x="0" y="0"/>
            <wp:positionH relativeFrom="margin">
              <wp:align>left</wp:align>
            </wp:positionH>
            <wp:positionV relativeFrom="paragraph">
              <wp:posOffset>25309</wp:posOffset>
            </wp:positionV>
            <wp:extent cx="6321425" cy="969010"/>
            <wp:effectExtent l="0" t="0" r="3175" b="2540"/>
            <wp:wrapNone/>
            <wp:docPr id="1103873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73207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83"/>
                    <a:stretch/>
                  </pic:blipFill>
                  <pic:spPr bwMode="auto">
                    <a:xfrm>
                      <a:off x="0" y="0"/>
                      <a:ext cx="632142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3C0E4" w14:textId="21A020B8" w:rsidR="00F607FC" w:rsidRDefault="00373E9B" w:rsidP="00FD4554">
      <w:r w:rsidRPr="00681D37">
        <w:rPr>
          <w:noProof/>
        </w:rPr>
        <w:drawing>
          <wp:anchor distT="0" distB="0" distL="114300" distR="114300" simplePos="0" relativeHeight="251672576" behindDoc="0" locked="0" layoutInCell="1" allowOverlap="1" wp14:anchorId="1C001CBD" wp14:editId="7E09E669">
            <wp:simplePos x="0" y="0"/>
            <wp:positionH relativeFrom="column">
              <wp:posOffset>6182360</wp:posOffset>
            </wp:positionH>
            <wp:positionV relativeFrom="paragraph">
              <wp:posOffset>72299</wp:posOffset>
            </wp:positionV>
            <wp:extent cx="398780" cy="493395"/>
            <wp:effectExtent l="0" t="0" r="1270" b="1905"/>
            <wp:wrapNone/>
            <wp:docPr id="1184028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2855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BACC3" w14:textId="78066613" w:rsidR="00F607FC" w:rsidRDefault="00F607FC" w:rsidP="00FD4554"/>
    <w:p w14:paraId="7A0FAF0B" w14:textId="3C21989E" w:rsidR="005C1F1C" w:rsidRDefault="004C5CE8" w:rsidP="004C5CE8">
      <w:pPr>
        <w:tabs>
          <w:tab w:val="left" w:pos="6255"/>
        </w:tabs>
      </w:pPr>
      <w:r>
        <w:tab/>
      </w:r>
    </w:p>
    <w:p w14:paraId="46BB4304" w14:textId="6B92600A" w:rsidR="005C1F1C" w:rsidRDefault="005C1F1C" w:rsidP="00FD4554"/>
    <w:p w14:paraId="1906BA69" w14:textId="77777777" w:rsidR="005C1F1C" w:rsidRDefault="005C1F1C" w:rsidP="00FD4554"/>
    <w:p w14:paraId="2F3C5BD1" w14:textId="537FE51E" w:rsidR="00BF7AFE" w:rsidRPr="00C17BFA" w:rsidRDefault="00BF7AFE" w:rsidP="00BF7AFE">
      <w:pPr>
        <w:rPr>
          <w:b/>
          <w:bCs/>
        </w:rPr>
      </w:pPr>
    </w:p>
    <w:p w14:paraId="43F148B4" w14:textId="223EABA5" w:rsidR="005C1F1C" w:rsidRPr="006977AB" w:rsidRDefault="00364E7A" w:rsidP="005C1F1C">
      <w:pPr>
        <w:rPr>
          <w:b/>
          <w:bCs/>
          <w:sz w:val="40"/>
          <w:szCs w:val="40"/>
        </w:rPr>
      </w:pPr>
      <w:r w:rsidRPr="00BF7AFE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99B3200" wp14:editId="311C8FBA">
                <wp:simplePos x="0" y="0"/>
                <wp:positionH relativeFrom="column">
                  <wp:posOffset>290195</wp:posOffset>
                </wp:positionH>
                <wp:positionV relativeFrom="paragraph">
                  <wp:posOffset>205740</wp:posOffset>
                </wp:positionV>
                <wp:extent cx="1181100" cy="1404620"/>
                <wp:effectExtent l="0" t="0" r="0" b="3810"/>
                <wp:wrapSquare wrapText="bothSides"/>
                <wp:docPr id="696408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7FB75" w14:textId="41993C06" w:rsidR="00BF7AFE" w:rsidRDefault="00BF7AFE" w:rsidP="00BF7AFE">
                            <w:r w:rsidRPr="006977A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6977AB">
                              <w:rPr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 w:rsidRPr="006977A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Bugle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B3200" id="_x0000_s1027" type="#_x0000_t202" style="position:absolute;margin-left:22.85pt;margin-top:16.2pt;width:93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" stroked="f">
                <v:textbox style="mso-fit-shape-to-text:t" inset="0,0,0,0">
                  <w:txbxContent>
                    <w:p w14:paraId="6F17FB75" w14:textId="41993C06" w:rsidR="00BF7AFE" w:rsidRDefault="00BF7AFE" w:rsidP="00BF7AFE">
                      <w:r w:rsidRPr="006977AB"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Pr="006977AB">
                        <w:rPr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 w:rsidRPr="006977A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Bugle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7EE847" w14:textId="3269DC8C" w:rsidR="005C1F1C" w:rsidRDefault="005C1F1C" w:rsidP="00FD4554"/>
    <w:p w14:paraId="11A198D4" w14:textId="1CF3231E" w:rsidR="005C1F1C" w:rsidRDefault="00935D23" w:rsidP="00FD4554">
      <w:r w:rsidRPr="00A26601">
        <w:rPr>
          <w:noProof/>
        </w:rPr>
        <w:drawing>
          <wp:anchor distT="0" distB="0" distL="114300" distR="114300" simplePos="0" relativeHeight="251673600" behindDoc="1" locked="0" layoutInCell="1" allowOverlap="1" wp14:anchorId="686355A9" wp14:editId="430B08BF">
            <wp:simplePos x="0" y="0"/>
            <wp:positionH relativeFrom="margin">
              <wp:posOffset>-1270</wp:posOffset>
            </wp:positionH>
            <wp:positionV relativeFrom="paragraph">
              <wp:posOffset>126456</wp:posOffset>
            </wp:positionV>
            <wp:extent cx="9248776" cy="624205"/>
            <wp:effectExtent l="0" t="0" r="9525" b="4445"/>
            <wp:wrapNone/>
            <wp:docPr id="1814906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06254" name="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776" cy="624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0B6DB" w14:textId="57BAEAC5" w:rsidR="005C1F1C" w:rsidRDefault="005C1F1C" w:rsidP="00FD4554"/>
    <w:p w14:paraId="2223F874" w14:textId="28B15F79" w:rsidR="005C1F1C" w:rsidRDefault="005C1F1C" w:rsidP="00FD4554"/>
    <w:p w14:paraId="58FF4E95" w14:textId="5D19DF72" w:rsidR="005C1F1C" w:rsidRDefault="005C1F1C" w:rsidP="00FD4554"/>
    <w:p w14:paraId="55769F2A" w14:textId="0970ABE0" w:rsidR="005C1F1C" w:rsidRDefault="00F608D3" w:rsidP="00FD4554">
      <w:r w:rsidRPr="00D16900">
        <w:rPr>
          <w:noProof/>
        </w:rPr>
        <w:drawing>
          <wp:anchor distT="0" distB="0" distL="114300" distR="114300" simplePos="0" relativeHeight="251674624" behindDoc="1" locked="0" layoutInCell="1" allowOverlap="1" wp14:anchorId="1CEA7B26" wp14:editId="12CFE94F">
            <wp:simplePos x="0" y="0"/>
            <wp:positionH relativeFrom="margin">
              <wp:posOffset>-1632</wp:posOffset>
            </wp:positionH>
            <wp:positionV relativeFrom="paragraph">
              <wp:posOffset>47353</wp:posOffset>
            </wp:positionV>
            <wp:extent cx="9257302" cy="659726"/>
            <wp:effectExtent l="0" t="0" r="1270" b="7620"/>
            <wp:wrapNone/>
            <wp:docPr id="1335186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86545" name="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047" cy="6852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503D2" w14:textId="4C696600" w:rsidR="005C1F1C" w:rsidRDefault="005C1F1C" w:rsidP="00FD4554"/>
    <w:p w14:paraId="1B3068E8" w14:textId="00833E00" w:rsidR="005C1F1C" w:rsidRDefault="005C1F1C" w:rsidP="00FD4554"/>
    <w:p w14:paraId="2B35490D" w14:textId="7642BECE" w:rsidR="005C1F1C" w:rsidRDefault="00C46255" w:rsidP="00FD4554">
      <w:r w:rsidRPr="00B44D06">
        <w:rPr>
          <w:noProof/>
        </w:rPr>
        <w:drawing>
          <wp:anchor distT="0" distB="0" distL="114300" distR="114300" simplePos="0" relativeHeight="251655163" behindDoc="1" locked="0" layoutInCell="1" allowOverlap="1" wp14:anchorId="229D6969" wp14:editId="52AA3012">
            <wp:simplePos x="0" y="0"/>
            <wp:positionH relativeFrom="margin">
              <wp:posOffset>0</wp:posOffset>
            </wp:positionH>
            <wp:positionV relativeFrom="paragraph">
              <wp:posOffset>105319</wp:posOffset>
            </wp:positionV>
            <wp:extent cx="6872605" cy="929640"/>
            <wp:effectExtent l="0" t="0" r="4445" b="3810"/>
            <wp:wrapNone/>
            <wp:docPr id="691463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63017" name="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92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0371D" w14:textId="54144DD8" w:rsidR="005C1F1C" w:rsidRDefault="00C46255" w:rsidP="00FD4554">
      <w:r w:rsidRPr="00681D37">
        <w:rPr>
          <w:noProof/>
        </w:rPr>
        <w:drawing>
          <wp:anchor distT="0" distB="0" distL="114300" distR="114300" simplePos="0" relativeHeight="251678720" behindDoc="0" locked="0" layoutInCell="1" allowOverlap="1" wp14:anchorId="76DB9BE9" wp14:editId="78A755FF">
            <wp:simplePos x="0" y="0"/>
            <wp:positionH relativeFrom="column">
              <wp:posOffset>6649085</wp:posOffset>
            </wp:positionH>
            <wp:positionV relativeFrom="paragraph">
              <wp:posOffset>103414</wp:posOffset>
            </wp:positionV>
            <wp:extent cx="398780" cy="514350"/>
            <wp:effectExtent l="0" t="0" r="1270" b="0"/>
            <wp:wrapNone/>
            <wp:docPr id="827831933" name="Picture 82783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2855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CBBD7" w14:textId="57DDFEE9" w:rsidR="005C1F1C" w:rsidRDefault="005C1F1C" w:rsidP="00FD4554"/>
    <w:p w14:paraId="7C125D73" w14:textId="77F6C3A5" w:rsidR="00CD4C57" w:rsidRDefault="00CD4C57" w:rsidP="00FD4554"/>
    <w:p w14:paraId="4537DDA5" w14:textId="6ECB48A1" w:rsidR="00B05D83" w:rsidRDefault="00B05D83">
      <w:r>
        <w:br w:type="page"/>
      </w:r>
    </w:p>
    <w:p w14:paraId="5A494D5C" w14:textId="77777777" w:rsidR="000D4F53" w:rsidRDefault="000D4F53" w:rsidP="00FD4554"/>
    <w:p w14:paraId="21DEDC02" w14:textId="72F91FE3" w:rsidR="005C1F1C" w:rsidRDefault="00C34423" w:rsidP="00FD4554">
      <w:r w:rsidRPr="00C34423">
        <w:rPr>
          <w:noProof/>
        </w:rPr>
        <w:drawing>
          <wp:anchor distT="0" distB="0" distL="114300" distR="114300" simplePos="0" relativeHeight="251666432" behindDoc="0" locked="0" layoutInCell="1" allowOverlap="1" wp14:anchorId="07E0510B" wp14:editId="01B7CFD0">
            <wp:simplePos x="0" y="0"/>
            <wp:positionH relativeFrom="margin">
              <wp:posOffset>-19050</wp:posOffset>
            </wp:positionH>
            <wp:positionV relativeFrom="paragraph">
              <wp:posOffset>-1905</wp:posOffset>
            </wp:positionV>
            <wp:extent cx="9198137" cy="1486029"/>
            <wp:effectExtent l="0" t="0" r="3175" b="0"/>
            <wp:wrapNone/>
            <wp:docPr id="959228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28826" name="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8137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AF557" w14:textId="0BA4CCB3" w:rsidR="005C1F1C" w:rsidRDefault="005C1F1C" w:rsidP="00FD4554"/>
    <w:p w14:paraId="229308C9" w14:textId="41BC944E" w:rsidR="00C13CD2" w:rsidRDefault="00C13CD2" w:rsidP="00FD4554"/>
    <w:p w14:paraId="7DC4DC5C" w14:textId="28FBE1C1" w:rsidR="005C1F1C" w:rsidRDefault="005C1F1C" w:rsidP="00FD4554"/>
    <w:p w14:paraId="2A80F90E" w14:textId="1F8A7E56" w:rsidR="00427CEC" w:rsidRDefault="00427CEC" w:rsidP="00FD4554"/>
    <w:p w14:paraId="0058DDB0" w14:textId="4FCC70B2" w:rsidR="00427CEC" w:rsidRDefault="00427CEC" w:rsidP="00FD4554"/>
    <w:p w14:paraId="06AADBBB" w14:textId="25AD76B7" w:rsidR="00427CEC" w:rsidRDefault="00427CEC" w:rsidP="00FD4554"/>
    <w:p w14:paraId="4A9CE585" w14:textId="77777777" w:rsidR="00427CEC" w:rsidRDefault="00427CEC" w:rsidP="00FD4554"/>
    <w:p w14:paraId="1B872734" w14:textId="6F446170" w:rsidR="00427CEC" w:rsidRDefault="00427CEC" w:rsidP="00FD4554"/>
    <w:p w14:paraId="7A8B16CE" w14:textId="2E923A39" w:rsidR="00427CEC" w:rsidRDefault="00427CEC" w:rsidP="00FD4554"/>
    <w:p w14:paraId="4EC10C69" w14:textId="5CA76533" w:rsidR="00427CEC" w:rsidRDefault="00427CEC" w:rsidP="00FD4554">
      <w:r w:rsidRPr="00427CEC">
        <w:rPr>
          <w:noProof/>
        </w:rPr>
        <w:drawing>
          <wp:anchor distT="0" distB="0" distL="114300" distR="114300" simplePos="0" relativeHeight="251667456" behindDoc="0" locked="0" layoutInCell="1" allowOverlap="1" wp14:anchorId="6841C748" wp14:editId="20752700">
            <wp:simplePos x="0" y="0"/>
            <wp:positionH relativeFrom="margin">
              <wp:posOffset>3810</wp:posOffset>
            </wp:positionH>
            <wp:positionV relativeFrom="paragraph">
              <wp:posOffset>116205</wp:posOffset>
            </wp:positionV>
            <wp:extent cx="9253220" cy="1393825"/>
            <wp:effectExtent l="0" t="0" r="5080" b="0"/>
            <wp:wrapNone/>
            <wp:docPr id="637590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90390" name="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59C97" w14:textId="5B17C05B" w:rsidR="00427CEC" w:rsidRDefault="00427CEC" w:rsidP="00FD4554"/>
    <w:p w14:paraId="58CB0087" w14:textId="70A92F59" w:rsidR="00427CEC" w:rsidRDefault="00427CEC" w:rsidP="00FD4554"/>
    <w:p w14:paraId="75181913" w14:textId="0BF0DA4B" w:rsidR="00427CEC" w:rsidRDefault="00427CEC" w:rsidP="00FD4554"/>
    <w:p w14:paraId="27EE3BA6" w14:textId="77777777" w:rsidR="00427CEC" w:rsidRDefault="00427CEC" w:rsidP="00FD4554"/>
    <w:p w14:paraId="4EF34529" w14:textId="77777777" w:rsidR="00427CEC" w:rsidRDefault="00427CEC" w:rsidP="00FD4554"/>
    <w:p w14:paraId="554AEA3E" w14:textId="6B45419F" w:rsidR="00427CEC" w:rsidRDefault="00427CEC" w:rsidP="00FD4554"/>
    <w:p w14:paraId="1A61B4D2" w14:textId="246A051A" w:rsidR="00427CEC" w:rsidRDefault="00427CEC" w:rsidP="00FD4554"/>
    <w:p w14:paraId="2C632D30" w14:textId="397FCAE4" w:rsidR="00427CEC" w:rsidRDefault="00427CEC" w:rsidP="00FD4554"/>
    <w:p w14:paraId="0E809BD5" w14:textId="2AAD9EB1" w:rsidR="00427CEC" w:rsidRDefault="00E83B57" w:rsidP="00FD4554">
      <w:r w:rsidRPr="00E83B57">
        <w:rPr>
          <w:noProof/>
        </w:rPr>
        <w:drawing>
          <wp:anchor distT="0" distB="0" distL="114300" distR="114300" simplePos="0" relativeHeight="251668480" behindDoc="0" locked="0" layoutInCell="1" allowOverlap="1" wp14:anchorId="68B93FE3" wp14:editId="0196DD57">
            <wp:simplePos x="0" y="0"/>
            <wp:positionH relativeFrom="column">
              <wp:posOffset>34290</wp:posOffset>
            </wp:positionH>
            <wp:positionV relativeFrom="paragraph">
              <wp:posOffset>179705</wp:posOffset>
            </wp:positionV>
            <wp:extent cx="9253220" cy="1604645"/>
            <wp:effectExtent l="0" t="0" r="5080" b="0"/>
            <wp:wrapNone/>
            <wp:docPr id="469056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56752" name="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42C32" w14:textId="5F967905" w:rsidR="00427CEC" w:rsidRDefault="00427CEC" w:rsidP="00FD4554"/>
    <w:p w14:paraId="7B0091C2" w14:textId="41961D13" w:rsidR="00427CEC" w:rsidRDefault="00427CEC" w:rsidP="00FD4554"/>
    <w:p w14:paraId="65CE05A1" w14:textId="16A872C8" w:rsidR="00427CEC" w:rsidRDefault="00427CEC" w:rsidP="00FD4554"/>
    <w:p w14:paraId="3972F78A" w14:textId="77777777" w:rsidR="00427CEC" w:rsidRDefault="00427CEC" w:rsidP="00FD4554"/>
    <w:p w14:paraId="34FABCC7" w14:textId="77777777" w:rsidR="00427CEC" w:rsidRDefault="00427CEC" w:rsidP="00FD4554"/>
    <w:p w14:paraId="46098173" w14:textId="77777777" w:rsidR="00427CEC" w:rsidRDefault="00427CEC" w:rsidP="00FD4554"/>
    <w:p w14:paraId="2D6A82FE" w14:textId="77777777" w:rsidR="00427CEC" w:rsidRDefault="00427CEC" w:rsidP="00FD4554"/>
    <w:p w14:paraId="7F9EF6E5" w14:textId="0525951A" w:rsidR="00CD4C57" w:rsidRDefault="00CD4C57" w:rsidP="00FD4554"/>
    <w:p w14:paraId="5CF3D144" w14:textId="77777777" w:rsidR="00CD4C57" w:rsidRDefault="00CD4C57" w:rsidP="00FD4554"/>
    <w:p w14:paraId="4A3C9B38" w14:textId="77777777" w:rsidR="00CD4C57" w:rsidRDefault="00CD4C57" w:rsidP="00FD4554"/>
    <w:sectPr w:rsidR="00CD4C57" w:rsidSect="00760CC6">
      <w:headerReference w:type="default" r:id="rId17"/>
      <w:footerReference w:type="default" r:id="rId18"/>
      <w:type w:val="continuous"/>
      <w:pgSz w:w="16840" w:h="11907" w:orient="landscape" w:code="9"/>
      <w:pgMar w:top="851" w:right="1134" w:bottom="1021" w:left="1134" w:header="284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41AC1" w14:textId="77777777" w:rsidR="00760CC6" w:rsidRDefault="00760CC6">
      <w:r>
        <w:separator/>
      </w:r>
    </w:p>
  </w:endnote>
  <w:endnote w:type="continuationSeparator" w:id="0">
    <w:p w14:paraId="0340EA31" w14:textId="77777777" w:rsidR="00760CC6" w:rsidRDefault="00760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E430F" w14:textId="2A62520C" w:rsidR="00FD4554" w:rsidRDefault="00BB4739" w:rsidP="007D36A6">
    <w:pPr>
      <w:pStyle w:val="Footer"/>
      <w:jc w:val="center"/>
      <w:rPr>
        <w:sz w:val="20"/>
      </w:rPr>
    </w:pPr>
    <w:r>
      <w:rPr>
        <w:b/>
        <w:bCs/>
        <w:noProof/>
        <w:sz w:val="28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DFBFAA" wp14:editId="0E567E35">
              <wp:simplePos x="0" y="0"/>
              <wp:positionH relativeFrom="margin">
                <wp:posOffset>-5080</wp:posOffset>
              </wp:positionH>
              <wp:positionV relativeFrom="paragraph">
                <wp:posOffset>66040</wp:posOffset>
              </wp:positionV>
              <wp:extent cx="9225280" cy="0"/>
              <wp:effectExtent l="0" t="19050" r="33020" b="190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25280" cy="0"/>
                      </a:xfrm>
                      <a:prstGeom prst="line">
                        <a:avLst/>
                      </a:prstGeom>
                      <a:noFill/>
                      <a:ln w="317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F19D879" id="Line 1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4pt,5.2pt" to="72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" strokeweight="2.5pt">
              <v:stroke linestyle="thinThick"/>
              <w10:wrap anchorx="margin"/>
            </v:line>
          </w:pict>
        </mc:Fallback>
      </mc:AlternateContent>
    </w:r>
  </w:p>
  <w:p w14:paraId="62E486E8" w14:textId="20904904" w:rsidR="009E45E9" w:rsidRPr="00B46CBF" w:rsidRDefault="007D36A6" w:rsidP="00B46CBF">
    <w:pPr>
      <w:pStyle w:val="Footer"/>
    </w:pPr>
    <w:r w:rsidRPr="007D36A6">
      <w:rPr>
        <w:sz w:val="20"/>
      </w:rPr>
      <w:t xml:space="preserve">Issue </w:t>
    </w:r>
    <w:r w:rsidR="00427CEC">
      <w:rPr>
        <w:sz w:val="20"/>
      </w:rPr>
      <w:t>B</w:t>
    </w:r>
    <w:r w:rsidRPr="007D36A6">
      <w:rPr>
        <w:sz w:val="20"/>
      </w:rPr>
      <w:t xml:space="preserve">                             </w:t>
    </w:r>
    <w:r>
      <w:rPr>
        <w:sz w:val="20"/>
      </w:rPr>
      <w:t xml:space="preserve">                                            </w:t>
    </w:r>
    <w:r w:rsidRPr="007D36A6">
      <w:rPr>
        <w:sz w:val="20"/>
      </w:rPr>
      <w:t xml:space="preserve">                     </w:t>
    </w:r>
    <w:r w:rsidR="00FD4554">
      <w:rPr>
        <w:sz w:val="20"/>
      </w:rPr>
      <w:t xml:space="preserve">                                                                                             </w:t>
    </w:r>
    <w:r w:rsidRPr="007D36A6">
      <w:rPr>
        <w:sz w:val="20"/>
      </w:rPr>
      <w:t xml:space="preserve">                                        Page </w:t>
    </w:r>
    <w:r w:rsidRPr="007D36A6">
      <w:rPr>
        <w:b/>
        <w:bCs/>
        <w:sz w:val="20"/>
      </w:rPr>
      <w:fldChar w:fldCharType="begin"/>
    </w:r>
    <w:r w:rsidRPr="007D36A6">
      <w:rPr>
        <w:b/>
        <w:bCs/>
        <w:sz w:val="20"/>
      </w:rPr>
      <w:instrText xml:space="preserve"> PAGE </w:instrText>
    </w:r>
    <w:r w:rsidRPr="007D36A6">
      <w:rPr>
        <w:b/>
        <w:bCs/>
        <w:sz w:val="20"/>
      </w:rPr>
      <w:fldChar w:fldCharType="separate"/>
    </w:r>
    <w:r w:rsidR="005C6B89">
      <w:rPr>
        <w:b/>
        <w:bCs/>
        <w:noProof/>
        <w:sz w:val="20"/>
      </w:rPr>
      <w:t>1</w:t>
    </w:r>
    <w:r w:rsidRPr="007D36A6">
      <w:rPr>
        <w:b/>
        <w:bCs/>
        <w:sz w:val="20"/>
      </w:rPr>
      <w:fldChar w:fldCharType="end"/>
    </w:r>
    <w:r w:rsidRPr="007D36A6">
      <w:rPr>
        <w:sz w:val="20"/>
      </w:rPr>
      <w:t xml:space="preserve"> of </w:t>
    </w:r>
    <w:r w:rsidRPr="007D36A6">
      <w:rPr>
        <w:b/>
        <w:bCs/>
        <w:sz w:val="20"/>
      </w:rPr>
      <w:fldChar w:fldCharType="begin"/>
    </w:r>
    <w:r w:rsidRPr="007D36A6">
      <w:rPr>
        <w:b/>
        <w:bCs/>
        <w:sz w:val="20"/>
      </w:rPr>
      <w:instrText xml:space="preserve"> NUMPAGES  </w:instrText>
    </w:r>
    <w:r w:rsidRPr="007D36A6">
      <w:rPr>
        <w:b/>
        <w:bCs/>
        <w:sz w:val="20"/>
      </w:rPr>
      <w:fldChar w:fldCharType="separate"/>
    </w:r>
    <w:r w:rsidR="005C6B89">
      <w:rPr>
        <w:b/>
        <w:bCs/>
        <w:noProof/>
        <w:sz w:val="20"/>
      </w:rPr>
      <w:t>1</w:t>
    </w:r>
    <w:r w:rsidRPr="007D36A6">
      <w:rPr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E6FFD" w14:textId="77777777" w:rsidR="00760CC6" w:rsidRDefault="00760CC6">
      <w:r>
        <w:separator/>
      </w:r>
    </w:p>
  </w:footnote>
  <w:footnote w:type="continuationSeparator" w:id="0">
    <w:p w14:paraId="3C9562AC" w14:textId="77777777" w:rsidR="00760CC6" w:rsidRDefault="00760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1DBB4" w14:textId="648AF153" w:rsidR="00B46CBF" w:rsidRDefault="00B46CBF" w:rsidP="00582290">
    <w:pPr>
      <w:tabs>
        <w:tab w:val="left" w:pos="1560"/>
      </w:tabs>
      <w:jc w:val="center"/>
      <w:rPr>
        <w:b/>
        <w:bCs/>
        <w:noProof/>
        <w:sz w:val="32"/>
        <w:szCs w:val="28"/>
        <w:lang w:eastAsia="en-GB"/>
      </w:rPr>
    </w:pPr>
  </w:p>
  <w:p w14:paraId="4F714801" w14:textId="38655EB7" w:rsidR="009E45E9" w:rsidRPr="00D80DEA" w:rsidRDefault="00F607FC" w:rsidP="002F6630">
    <w:pPr>
      <w:jc w:val="center"/>
      <w:rPr>
        <w:b/>
        <w:bCs/>
        <w:sz w:val="32"/>
        <w:szCs w:val="28"/>
      </w:rPr>
    </w:pPr>
    <w:r w:rsidRPr="00D80DEA">
      <w:rPr>
        <w:b/>
        <w:bCs/>
        <w:noProof/>
        <w:sz w:val="32"/>
        <w:szCs w:val="28"/>
        <w:lang w:eastAsia="en-GB"/>
      </w:rPr>
      <w:t>BADOTSA</w:t>
    </w:r>
    <w:r w:rsidRPr="00D80DEA">
      <w:rPr>
        <w:b/>
        <w:bCs/>
        <w:sz w:val="32"/>
        <w:szCs w:val="28"/>
      </w:rPr>
      <w:t xml:space="preserve"> </w:t>
    </w:r>
  </w:p>
  <w:p w14:paraId="47E43B75" w14:textId="4E9DDCED" w:rsidR="00EF76AD" w:rsidRPr="00423F94" w:rsidRDefault="00D269E4" w:rsidP="00D269E4">
    <w:pPr>
      <w:ind w:left="5760"/>
      <w:rPr>
        <w:noProof/>
        <w:sz w:val="32"/>
        <w:szCs w:val="28"/>
      </w:rPr>
    </w:pPr>
    <w:r>
      <w:rPr>
        <w:b/>
        <w:bCs/>
        <w:noProof/>
        <w:sz w:val="32"/>
        <w:szCs w:val="28"/>
        <w:lang w:val="en-US"/>
      </w:rPr>
      <w:t xml:space="preserve">    </w:t>
    </w:r>
    <w:r w:rsidR="00D80DEA" w:rsidRPr="00D80DEA">
      <w:rPr>
        <w:b/>
        <w:bCs/>
        <w:noProof/>
        <w:sz w:val="32"/>
        <w:szCs w:val="28"/>
        <w:lang w:val="en-US"/>
      </w:rPr>
      <w:t>Fanfare</w:t>
    </w:r>
    <w:r w:rsidR="00423F94">
      <w:rPr>
        <w:b/>
        <w:bCs/>
        <w:noProof/>
        <w:sz w:val="32"/>
        <w:szCs w:val="28"/>
        <w:lang w:val="en-US"/>
      </w:rPr>
      <w:t xml:space="preserve"> </w:t>
    </w:r>
    <w:r w:rsidR="00817235">
      <w:rPr>
        <w:b/>
        <w:bCs/>
        <w:noProof/>
        <w:sz w:val="32"/>
        <w:szCs w:val="28"/>
        <w:lang w:val="en-US"/>
      </w:rPr>
      <w:t xml:space="preserve">Rob </w:t>
    </w:r>
    <w:r w:rsidR="00423F94">
      <w:rPr>
        <w:b/>
        <w:bCs/>
        <w:noProof/>
        <w:sz w:val="32"/>
        <w:szCs w:val="28"/>
        <w:lang w:val="en-US"/>
      </w:rPr>
      <w:t>B</w:t>
    </w:r>
    <w:r w:rsidR="00423F94" w:rsidRPr="00423F94">
      <w:rPr>
        <w:b/>
        <w:bCs/>
        <w:noProof/>
        <w:sz w:val="32"/>
        <w:szCs w:val="28"/>
        <w:lang w:val="en-US"/>
      </w:rPr>
      <w:t>olton</w:t>
    </w:r>
    <w:r w:rsidR="00423F94">
      <w:rPr>
        <w:b/>
        <w:bCs/>
        <w:noProof/>
        <w:sz w:val="32"/>
        <w:szCs w:val="28"/>
        <w:lang w:val="en-US"/>
      </w:rPr>
      <w:t xml:space="preserve">    </w:t>
    </w:r>
    <w:r>
      <w:rPr>
        <w:b/>
        <w:bCs/>
        <w:noProof/>
        <w:sz w:val="32"/>
        <w:szCs w:val="28"/>
        <w:lang w:val="en-US"/>
      </w:rPr>
      <w:t xml:space="preserve">    </w:t>
    </w:r>
    <w:r w:rsidR="00423F94">
      <w:rPr>
        <w:b/>
        <w:bCs/>
      </w:rPr>
      <w:tab/>
    </w:r>
    <w:r w:rsidR="00423F94">
      <w:rPr>
        <w:b/>
        <w:bCs/>
      </w:rPr>
      <w:tab/>
    </w:r>
  </w:p>
  <w:p w14:paraId="7122CF9A" w14:textId="0DCC35CF" w:rsidR="009E45E9" w:rsidRDefault="00B46CBF" w:rsidP="008F26FF">
    <w:pPr>
      <w:jc w:val="center"/>
      <w:rPr>
        <w:b/>
        <w:bCs/>
        <w:sz w:val="28"/>
      </w:rPr>
    </w:pPr>
    <w:r>
      <w:rPr>
        <w:b/>
        <w:bCs/>
        <w:noProof/>
        <w:sz w:val="28"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DA206C7" wp14:editId="06845759">
              <wp:simplePos x="0" y="0"/>
              <wp:positionH relativeFrom="margin">
                <wp:posOffset>13970</wp:posOffset>
              </wp:positionH>
              <wp:positionV relativeFrom="paragraph">
                <wp:posOffset>74930</wp:posOffset>
              </wp:positionV>
              <wp:extent cx="9205595" cy="13335"/>
              <wp:effectExtent l="19050" t="19050" r="33655" b="2476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05595" cy="13335"/>
                      </a:xfrm>
                      <a:prstGeom prst="line">
                        <a:avLst/>
                      </a:prstGeom>
                      <a:noFill/>
                      <a:ln w="317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0A91B1" id="Line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.1pt,5.9pt" to="725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" strokeweight="2.5pt">
              <v:stroke linestyle="thinThick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95A0E"/>
    <w:multiLevelType w:val="hybridMultilevel"/>
    <w:tmpl w:val="2764ADA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9E579D"/>
    <w:multiLevelType w:val="singleLevel"/>
    <w:tmpl w:val="D052840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82B08AD"/>
    <w:multiLevelType w:val="hybridMultilevel"/>
    <w:tmpl w:val="54D873E0"/>
    <w:lvl w:ilvl="0" w:tplc="58345848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A062EB0"/>
    <w:multiLevelType w:val="singleLevel"/>
    <w:tmpl w:val="9ED27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0DF40CE4"/>
    <w:multiLevelType w:val="hybridMultilevel"/>
    <w:tmpl w:val="BD70E360"/>
    <w:lvl w:ilvl="0" w:tplc="61BE1388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F84795B"/>
    <w:multiLevelType w:val="hybridMultilevel"/>
    <w:tmpl w:val="B590DD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622E1"/>
    <w:multiLevelType w:val="hybridMultilevel"/>
    <w:tmpl w:val="7A7075EA"/>
    <w:lvl w:ilvl="0" w:tplc="780870F8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7A152A"/>
    <w:multiLevelType w:val="hybridMultilevel"/>
    <w:tmpl w:val="47805D92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1DD36A7D"/>
    <w:multiLevelType w:val="hybridMultilevel"/>
    <w:tmpl w:val="38B841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10E1A"/>
    <w:multiLevelType w:val="hybridMultilevel"/>
    <w:tmpl w:val="3DE0379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332C94"/>
    <w:multiLevelType w:val="hybridMultilevel"/>
    <w:tmpl w:val="49BE6C46"/>
    <w:lvl w:ilvl="0" w:tplc="8A229FA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7C9028F"/>
    <w:multiLevelType w:val="singleLevel"/>
    <w:tmpl w:val="8F70471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283C44CF"/>
    <w:multiLevelType w:val="hybridMultilevel"/>
    <w:tmpl w:val="DAD0FA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27675"/>
    <w:multiLevelType w:val="singleLevel"/>
    <w:tmpl w:val="5456F35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2AA95892"/>
    <w:multiLevelType w:val="multilevel"/>
    <w:tmpl w:val="5E52C50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CE058F7"/>
    <w:multiLevelType w:val="hybridMultilevel"/>
    <w:tmpl w:val="47805D92"/>
    <w:lvl w:ilvl="0" w:tplc="3CA032DA">
      <w:start w:val="2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334100D2"/>
    <w:multiLevelType w:val="singleLevel"/>
    <w:tmpl w:val="6068F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 w15:restartNumberingAfterBreak="0">
    <w:nsid w:val="38D45800"/>
    <w:multiLevelType w:val="hybridMultilevel"/>
    <w:tmpl w:val="80A47A24"/>
    <w:lvl w:ilvl="0" w:tplc="DD1E4F9C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486360"/>
    <w:multiLevelType w:val="singleLevel"/>
    <w:tmpl w:val="43707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DB751F8"/>
    <w:multiLevelType w:val="hybridMultilevel"/>
    <w:tmpl w:val="D7240D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95031"/>
    <w:multiLevelType w:val="hybridMultilevel"/>
    <w:tmpl w:val="08ECB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28202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65F08"/>
    <w:multiLevelType w:val="singleLevel"/>
    <w:tmpl w:val="1B7A8DBC"/>
    <w:lvl w:ilvl="0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2" w15:restartNumberingAfterBreak="0">
    <w:nsid w:val="4EB53BC1"/>
    <w:multiLevelType w:val="singleLevel"/>
    <w:tmpl w:val="1BE8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518E72C3"/>
    <w:multiLevelType w:val="hybridMultilevel"/>
    <w:tmpl w:val="D4B0ED7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CD3BB0"/>
    <w:multiLevelType w:val="hybridMultilevel"/>
    <w:tmpl w:val="06DA1EA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6ED7B2E"/>
    <w:multiLevelType w:val="hybridMultilevel"/>
    <w:tmpl w:val="4418A55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130F28"/>
    <w:multiLevelType w:val="hybridMultilevel"/>
    <w:tmpl w:val="4FF6FCF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BE3625B"/>
    <w:multiLevelType w:val="hybridMultilevel"/>
    <w:tmpl w:val="48B2325C"/>
    <w:lvl w:ilvl="0" w:tplc="1FCE9C8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1853DB3"/>
    <w:multiLevelType w:val="hybridMultilevel"/>
    <w:tmpl w:val="815E84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89A0A2B"/>
    <w:multiLevelType w:val="multilevel"/>
    <w:tmpl w:val="88EEA4B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550"/>
        </w:tabs>
        <w:ind w:left="25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30" w15:restartNumberingAfterBreak="0">
    <w:nsid w:val="7DEA3EB5"/>
    <w:multiLevelType w:val="hybridMultilevel"/>
    <w:tmpl w:val="BFF6B1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57682230">
    <w:abstractNumId w:val="29"/>
  </w:num>
  <w:num w:numId="2" w16cid:durableId="225191608">
    <w:abstractNumId w:val="22"/>
  </w:num>
  <w:num w:numId="3" w16cid:durableId="1963228394">
    <w:abstractNumId w:val="1"/>
  </w:num>
  <w:num w:numId="4" w16cid:durableId="1651788697">
    <w:abstractNumId w:val="11"/>
  </w:num>
  <w:num w:numId="5" w16cid:durableId="9451902">
    <w:abstractNumId w:val="18"/>
  </w:num>
  <w:num w:numId="6" w16cid:durableId="19816474">
    <w:abstractNumId w:val="13"/>
  </w:num>
  <w:num w:numId="7" w16cid:durableId="1505322053">
    <w:abstractNumId w:val="3"/>
  </w:num>
  <w:num w:numId="8" w16cid:durableId="456682526">
    <w:abstractNumId w:val="16"/>
  </w:num>
  <w:num w:numId="9" w16cid:durableId="1745255134">
    <w:abstractNumId w:val="21"/>
  </w:num>
  <w:num w:numId="10" w16cid:durableId="74136299">
    <w:abstractNumId w:val="15"/>
  </w:num>
  <w:num w:numId="11" w16cid:durableId="851996238">
    <w:abstractNumId w:val="7"/>
  </w:num>
  <w:num w:numId="12" w16cid:durableId="2098018055">
    <w:abstractNumId w:val="9"/>
  </w:num>
  <w:num w:numId="13" w16cid:durableId="856310551">
    <w:abstractNumId w:val="8"/>
  </w:num>
  <w:num w:numId="14" w16cid:durableId="2123113654">
    <w:abstractNumId w:val="19"/>
  </w:num>
  <w:num w:numId="15" w16cid:durableId="1880512823">
    <w:abstractNumId w:val="20"/>
  </w:num>
  <w:num w:numId="16" w16cid:durableId="976060270">
    <w:abstractNumId w:val="30"/>
  </w:num>
  <w:num w:numId="17" w16cid:durableId="347681231">
    <w:abstractNumId w:val="12"/>
  </w:num>
  <w:num w:numId="18" w16cid:durableId="511070398">
    <w:abstractNumId w:val="5"/>
  </w:num>
  <w:num w:numId="19" w16cid:durableId="1301040086">
    <w:abstractNumId w:val="25"/>
  </w:num>
  <w:num w:numId="20" w16cid:durableId="71313362">
    <w:abstractNumId w:val="17"/>
  </w:num>
  <w:num w:numId="21" w16cid:durableId="686103653">
    <w:abstractNumId w:val="14"/>
  </w:num>
  <w:num w:numId="22" w16cid:durableId="574047406">
    <w:abstractNumId w:val="10"/>
  </w:num>
  <w:num w:numId="23" w16cid:durableId="134304008">
    <w:abstractNumId w:val="2"/>
  </w:num>
  <w:num w:numId="24" w16cid:durableId="390268791">
    <w:abstractNumId w:val="27"/>
  </w:num>
  <w:num w:numId="25" w16cid:durableId="1701543493">
    <w:abstractNumId w:val="6"/>
  </w:num>
  <w:num w:numId="26" w16cid:durableId="1430782138">
    <w:abstractNumId w:val="4"/>
  </w:num>
  <w:num w:numId="27" w16cid:durableId="19863989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4853536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847117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092934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13880854">
    <w:abstractNumId w:val="24"/>
  </w:num>
  <w:num w:numId="32" w16cid:durableId="346248712">
    <w:abstractNumId w:val="23"/>
  </w:num>
  <w:num w:numId="33" w16cid:durableId="1780442499">
    <w:abstractNumId w:val="26"/>
  </w:num>
  <w:num w:numId="34" w16cid:durableId="756441468">
    <w:abstractNumId w:val="28"/>
  </w:num>
  <w:num w:numId="35" w16cid:durableId="2112627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73E6009F-EE4F-4293-B289-C3A27CC7B374}"/>
    <w:docVar w:name="dgnword-eventsink" w:val="43395104"/>
  </w:docVars>
  <w:rsids>
    <w:rsidRoot w:val="002165E9"/>
    <w:rsid w:val="00062620"/>
    <w:rsid w:val="000D4F53"/>
    <w:rsid w:val="000F50C4"/>
    <w:rsid w:val="00101D91"/>
    <w:rsid w:val="00182F33"/>
    <w:rsid w:val="00194BE1"/>
    <w:rsid w:val="001E6910"/>
    <w:rsid w:val="002165E9"/>
    <w:rsid w:val="00245EC5"/>
    <w:rsid w:val="002559DA"/>
    <w:rsid w:val="002963E3"/>
    <w:rsid w:val="002D2F5C"/>
    <w:rsid w:val="002F6630"/>
    <w:rsid w:val="00364E7A"/>
    <w:rsid w:val="003704B6"/>
    <w:rsid w:val="00373E9B"/>
    <w:rsid w:val="00387ED9"/>
    <w:rsid w:val="00390292"/>
    <w:rsid w:val="003A45C1"/>
    <w:rsid w:val="003C21A7"/>
    <w:rsid w:val="003C59CC"/>
    <w:rsid w:val="003E25F8"/>
    <w:rsid w:val="00420019"/>
    <w:rsid w:val="00423F94"/>
    <w:rsid w:val="00427B59"/>
    <w:rsid w:val="00427CEC"/>
    <w:rsid w:val="004459E3"/>
    <w:rsid w:val="004576CC"/>
    <w:rsid w:val="00463D6C"/>
    <w:rsid w:val="004B7267"/>
    <w:rsid w:val="004C5CE8"/>
    <w:rsid w:val="004E3ECD"/>
    <w:rsid w:val="00513F1B"/>
    <w:rsid w:val="0052607B"/>
    <w:rsid w:val="00554427"/>
    <w:rsid w:val="00582290"/>
    <w:rsid w:val="005B658D"/>
    <w:rsid w:val="005C1F1C"/>
    <w:rsid w:val="005C6B89"/>
    <w:rsid w:val="0062145C"/>
    <w:rsid w:val="00670CFB"/>
    <w:rsid w:val="00681D37"/>
    <w:rsid w:val="00685837"/>
    <w:rsid w:val="006977AB"/>
    <w:rsid w:val="006F07D0"/>
    <w:rsid w:val="00702969"/>
    <w:rsid w:val="0074531C"/>
    <w:rsid w:val="00760CC6"/>
    <w:rsid w:val="0078380C"/>
    <w:rsid w:val="0078796C"/>
    <w:rsid w:val="00790C1A"/>
    <w:rsid w:val="007920CA"/>
    <w:rsid w:val="007B75DF"/>
    <w:rsid w:val="007B76DA"/>
    <w:rsid w:val="007C2F15"/>
    <w:rsid w:val="007D36A6"/>
    <w:rsid w:val="007F7EC0"/>
    <w:rsid w:val="00817235"/>
    <w:rsid w:val="00861594"/>
    <w:rsid w:val="0086557A"/>
    <w:rsid w:val="0087513D"/>
    <w:rsid w:val="00886847"/>
    <w:rsid w:val="008943D0"/>
    <w:rsid w:val="008E3179"/>
    <w:rsid w:val="008F05C1"/>
    <w:rsid w:val="008F26FF"/>
    <w:rsid w:val="00930625"/>
    <w:rsid w:val="009323B6"/>
    <w:rsid w:val="00935D23"/>
    <w:rsid w:val="0094260C"/>
    <w:rsid w:val="009E45E9"/>
    <w:rsid w:val="009F3237"/>
    <w:rsid w:val="00A01463"/>
    <w:rsid w:val="00A238F7"/>
    <w:rsid w:val="00A26601"/>
    <w:rsid w:val="00A3755E"/>
    <w:rsid w:val="00A47569"/>
    <w:rsid w:val="00A603E6"/>
    <w:rsid w:val="00A7499A"/>
    <w:rsid w:val="00AB3919"/>
    <w:rsid w:val="00AF2713"/>
    <w:rsid w:val="00B05D83"/>
    <w:rsid w:val="00B07B1C"/>
    <w:rsid w:val="00B23D3A"/>
    <w:rsid w:val="00B44D06"/>
    <w:rsid w:val="00B46CBF"/>
    <w:rsid w:val="00B62C1E"/>
    <w:rsid w:val="00BB4739"/>
    <w:rsid w:val="00BD0F1C"/>
    <w:rsid w:val="00BF7AFE"/>
    <w:rsid w:val="00C13CD2"/>
    <w:rsid w:val="00C17BFA"/>
    <w:rsid w:val="00C214D1"/>
    <w:rsid w:val="00C307E9"/>
    <w:rsid w:val="00C3314C"/>
    <w:rsid w:val="00C34423"/>
    <w:rsid w:val="00C46255"/>
    <w:rsid w:val="00C51897"/>
    <w:rsid w:val="00CA1059"/>
    <w:rsid w:val="00CD4C57"/>
    <w:rsid w:val="00D16900"/>
    <w:rsid w:val="00D269E4"/>
    <w:rsid w:val="00D30E5E"/>
    <w:rsid w:val="00D32CA8"/>
    <w:rsid w:val="00D80DEA"/>
    <w:rsid w:val="00DF2EAF"/>
    <w:rsid w:val="00E107AC"/>
    <w:rsid w:val="00E36E36"/>
    <w:rsid w:val="00E43600"/>
    <w:rsid w:val="00E83B57"/>
    <w:rsid w:val="00E94639"/>
    <w:rsid w:val="00EA4144"/>
    <w:rsid w:val="00EB6236"/>
    <w:rsid w:val="00EC320D"/>
    <w:rsid w:val="00EF76AD"/>
    <w:rsid w:val="00F26EC8"/>
    <w:rsid w:val="00F57709"/>
    <w:rsid w:val="00F607FC"/>
    <w:rsid w:val="00F608D3"/>
    <w:rsid w:val="00F927A0"/>
    <w:rsid w:val="00FD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7C1478"/>
  <w15:chartTrackingRefBased/>
  <w15:docId w15:val="{D8AA9B89-8F78-4041-8F35-CC488BD8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B62C1E"/>
    <w:pPr>
      <w:outlineLvl w:val="0"/>
    </w:pPr>
  </w:style>
  <w:style w:type="paragraph" w:styleId="Heading2">
    <w:name w:val="heading 2"/>
    <w:basedOn w:val="Heading1"/>
    <w:next w:val="Normal"/>
    <w:autoRedefine/>
    <w:qFormat/>
    <w:rsid w:val="00B62C1E"/>
    <w:pPr>
      <w:outlineLvl w:val="1"/>
    </w:pPr>
  </w:style>
  <w:style w:type="paragraph" w:styleId="Heading3">
    <w:name w:val="heading 3"/>
    <w:basedOn w:val="Normal"/>
    <w:next w:val="Normal"/>
    <w:autoRedefine/>
    <w:qFormat/>
    <w:rsid w:val="00B62C1E"/>
    <w:pPr>
      <w:outlineLvl w:val="2"/>
    </w:pPr>
  </w:style>
  <w:style w:type="paragraph" w:styleId="Heading4">
    <w:name w:val="heading 4"/>
    <w:basedOn w:val="Normal"/>
    <w:next w:val="Normal"/>
    <w:autoRedefine/>
    <w:qFormat/>
    <w:rsid w:val="00B62C1E"/>
    <w:pPr>
      <w:outlineLvl w:val="3"/>
    </w:pPr>
  </w:style>
  <w:style w:type="paragraph" w:styleId="Heading5">
    <w:name w:val="heading 5"/>
    <w:basedOn w:val="Normal"/>
    <w:next w:val="Normal"/>
    <w:qFormat/>
    <w:rsid w:val="00B62C1E"/>
    <w:pPr>
      <w:outlineLvl w:val="4"/>
    </w:pPr>
  </w:style>
  <w:style w:type="paragraph" w:styleId="Heading6">
    <w:name w:val="heading 6"/>
    <w:basedOn w:val="Heading5"/>
    <w:next w:val="Normal"/>
    <w:qFormat/>
    <w:rsid w:val="00B62C1E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04B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704B6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704B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704B6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8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_My%20Documents%201-DELL\_%20_%20_%203%20Stedfast%20Band\_%20_%20Stedfast%20Templates\Stesfast%20A4%20Landscape%20Issue%20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Stesfast A4 Landscape Issue A.dotx</Template>
  <TotalTime>2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Paul</dc:creator>
  <cp:keywords/>
  <dc:description/>
  <cp:lastModifiedBy>Paul Hotton</cp:lastModifiedBy>
  <cp:revision>2</cp:revision>
  <cp:lastPrinted>2023-10-16T06:00:00Z</cp:lastPrinted>
  <dcterms:created xsi:type="dcterms:W3CDTF">2024-01-23T22:26:00Z</dcterms:created>
  <dcterms:modified xsi:type="dcterms:W3CDTF">2024-01-23T22:26:00Z</dcterms:modified>
</cp:coreProperties>
</file>